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2384" w14:textId="50F9B8D9" w:rsidR="0023354F" w:rsidRPr="008C3A2C" w:rsidRDefault="0074342D" w:rsidP="008479AF">
      <w:pPr>
        <w:spacing w:before="240" w:after="0"/>
        <w:jc w:val="both"/>
        <w:rPr>
          <w:rFonts w:ascii="HelveticaNeueLT Std Med" w:hAnsi="HelveticaNeueLT Std Med"/>
          <w:sz w:val="22"/>
          <w:szCs w:val="22"/>
        </w:rPr>
      </w:pPr>
      <w:r w:rsidRPr="008C3A2C">
        <w:rPr>
          <w:rFonts w:ascii="HelveticaNeueLT Std Med" w:hAnsi="HelveticaNeueLT Std Med"/>
          <w:noProof/>
          <w:sz w:val="22"/>
          <w:szCs w:val="22"/>
          <w:lang w:eastAsia="es-ES_tradnl"/>
        </w:rPr>
        <w:drawing>
          <wp:anchor distT="0" distB="0" distL="114300" distR="114300" simplePos="0" relativeHeight="251658240" behindDoc="1" locked="0" layoutInCell="1" allowOverlap="1" wp14:anchorId="7CEDD9AB" wp14:editId="2900AB2A">
            <wp:simplePos x="0" y="0"/>
            <wp:positionH relativeFrom="column">
              <wp:posOffset>-1080135</wp:posOffset>
            </wp:positionH>
            <wp:positionV relativeFrom="paragraph">
              <wp:posOffset>-2610485</wp:posOffset>
            </wp:positionV>
            <wp:extent cx="7558859" cy="10692129"/>
            <wp:effectExtent l="0" t="0" r="10795" b="1905"/>
            <wp:wrapNone/>
            <wp:docPr id="1" name="Certificado Conformidad PATACHO_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Conformidad PATACHO_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59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9AF">
        <w:rPr>
          <w:rFonts w:ascii="HelveticaNeueLT Std Med" w:hAnsi="HelveticaNeueLT Std Med"/>
          <w:noProof/>
          <w:sz w:val="22"/>
          <w:szCs w:val="22"/>
          <w:lang w:eastAsia="es-ES_tradnl"/>
        </w:rPr>
        <w:t>L</w:t>
      </w:r>
      <w:r w:rsidR="005C4B38">
        <w:rPr>
          <w:rFonts w:ascii="HelveticaNeueLT Std Med" w:hAnsi="HelveticaNeueLT Std Med"/>
          <w:noProof/>
          <w:sz w:val="22"/>
          <w:szCs w:val="22"/>
          <w:lang w:eastAsia="es-ES_tradnl"/>
        </w:rPr>
        <w:t>a p</w:t>
      </w:r>
      <w:r w:rsidR="00520988">
        <w:rPr>
          <w:rFonts w:ascii="HelveticaNeueLT Std Med" w:hAnsi="HelveticaNeueLT Std Med"/>
          <w:noProof/>
          <w:sz w:val="22"/>
          <w:szCs w:val="22"/>
          <w:lang w:eastAsia="es-ES_tradnl"/>
        </w:rPr>
        <w:t>r</w:t>
      </w:r>
      <w:r w:rsidR="005C4B38">
        <w:rPr>
          <w:rFonts w:ascii="HelveticaNeueLT Std Med" w:hAnsi="HelveticaNeueLT Std Med"/>
          <w:noProof/>
          <w:sz w:val="22"/>
          <w:szCs w:val="22"/>
          <w:lang w:eastAsia="es-ES_tradnl"/>
        </w:rPr>
        <w:t>esente declaración CE</w:t>
      </w:r>
      <w:r w:rsidR="005C4B38">
        <w:rPr>
          <w:rFonts w:ascii="HelveticaNeueLT Std Med" w:hAnsi="HelveticaNeueLT Std Med"/>
          <w:sz w:val="22"/>
          <w:szCs w:val="22"/>
        </w:rPr>
        <w:t xml:space="preserve"> de conformidad </w:t>
      </w:r>
      <w:r w:rsidR="00994C05" w:rsidRPr="008C3A2C">
        <w:rPr>
          <w:rFonts w:ascii="HelveticaNeueLT Std Med" w:hAnsi="HelveticaNeueLT Std Med"/>
          <w:sz w:val="22"/>
          <w:szCs w:val="22"/>
        </w:rPr>
        <w:t xml:space="preserve">garantiza que los equipos detallados a continuación han sido fabricados y </w:t>
      </w:r>
      <w:r w:rsidR="00600085" w:rsidRPr="008C3A2C">
        <w:rPr>
          <w:rFonts w:ascii="HelveticaNeueLT Std Med" w:hAnsi="HelveticaNeueLT Std Med"/>
          <w:sz w:val="22"/>
          <w:szCs w:val="22"/>
        </w:rPr>
        <w:t xml:space="preserve">comercializados según la </w:t>
      </w:r>
      <w:r w:rsidR="00AA7E76">
        <w:rPr>
          <w:rFonts w:ascii="HelveticaNeueLT Std Med" w:hAnsi="HelveticaNeueLT Std Med"/>
          <w:sz w:val="22"/>
          <w:szCs w:val="22"/>
        </w:rPr>
        <w:t>D</w:t>
      </w:r>
      <w:r w:rsidR="00600085" w:rsidRPr="008C3A2C">
        <w:rPr>
          <w:rFonts w:ascii="HelveticaNeueLT Std Med" w:hAnsi="HelveticaNeueLT Std Med"/>
          <w:sz w:val="22"/>
          <w:szCs w:val="22"/>
        </w:rPr>
        <w:t>irectiva:</w:t>
      </w:r>
    </w:p>
    <w:p w14:paraId="43AF02A2" w14:textId="77777777" w:rsidR="0081419B" w:rsidRPr="008C3A2C" w:rsidRDefault="0081419B" w:rsidP="00670178">
      <w:pPr>
        <w:spacing w:after="0"/>
        <w:rPr>
          <w:rFonts w:ascii="HelveticaNeueLT Std Med" w:hAnsi="HelveticaNeueLT Std Med"/>
          <w:sz w:val="22"/>
          <w:szCs w:val="22"/>
        </w:rPr>
      </w:pPr>
    </w:p>
    <w:p w14:paraId="1F672BEC" w14:textId="1F78CCF9" w:rsidR="007A41E3" w:rsidRDefault="00600085" w:rsidP="00BB6BAD">
      <w:pPr>
        <w:spacing w:after="240"/>
        <w:ind w:left="284" w:right="113"/>
        <w:rPr>
          <w:rFonts w:ascii="HelveticaNeueLT Std Med" w:hAnsi="HelveticaNeueLT Std Med"/>
          <w:sz w:val="22"/>
          <w:szCs w:val="22"/>
        </w:rPr>
      </w:pPr>
      <w:r w:rsidRPr="008C3A2C">
        <w:rPr>
          <w:rFonts w:ascii="HelveticaNeueLT Std Med" w:hAnsi="HelveticaNeueLT Std Med"/>
          <w:sz w:val="22"/>
          <w:szCs w:val="22"/>
        </w:rPr>
        <w:t>DIRECTIVA 2006/42/CE</w:t>
      </w:r>
    </w:p>
    <w:p w14:paraId="212F4C33" w14:textId="60607D03" w:rsidR="002C60C8" w:rsidRPr="008C3A2C" w:rsidRDefault="002C60C8" w:rsidP="00AA7E76">
      <w:pPr>
        <w:spacing w:after="240"/>
        <w:ind w:right="113"/>
        <w:rPr>
          <w:rFonts w:ascii="HelveticaNeueLT Std Med" w:hAnsi="HelveticaNeueLT Std Med"/>
          <w:sz w:val="22"/>
          <w:szCs w:val="22"/>
        </w:rPr>
      </w:pPr>
      <w:r w:rsidRPr="008C3A2C">
        <w:rPr>
          <w:rFonts w:ascii="HelveticaNeueLT Std Med" w:hAnsi="HelveticaNeueLT Std Med"/>
          <w:sz w:val="22"/>
          <w:szCs w:val="22"/>
        </w:rPr>
        <w:t xml:space="preserve">ESLINGA POLIÉSTER </w:t>
      </w:r>
      <w:r w:rsidR="00C8569E" w:rsidRPr="008C3A2C">
        <w:rPr>
          <w:rFonts w:ascii="HelveticaNeueLT Std Med" w:hAnsi="HelveticaNeueLT Std Med"/>
          <w:sz w:val="22"/>
          <w:szCs w:val="22"/>
        </w:rPr>
        <w:t xml:space="preserve">PLANA CON DOBLE BANDA Y GAZAS </w:t>
      </w:r>
      <w:r w:rsidR="00C218D6" w:rsidRPr="008C3A2C">
        <w:rPr>
          <w:rFonts w:ascii="HelveticaNeueLT Std Med" w:hAnsi="HelveticaNeueLT Std Med"/>
          <w:sz w:val="22"/>
          <w:szCs w:val="22"/>
        </w:rPr>
        <w:t>REFORZADAS EN LOS EXTREMOS</w:t>
      </w:r>
      <w:r w:rsidRPr="008C3A2C">
        <w:rPr>
          <w:rFonts w:ascii="HelveticaNeueLT Std Med" w:hAnsi="HelveticaNeueLT Std Med"/>
          <w:sz w:val="22"/>
          <w:szCs w:val="22"/>
        </w:rPr>
        <w:t xml:space="preserve"> PARA ELEVACIÓN DE CARGAS</w:t>
      </w:r>
    </w:p>
    <w:p w14:paraId="7D0C2489" w14:textId="74815D77" w:rsidR="00D60BBF" w:rsidRPr="008C3A2C" w:rsidRDefault="00600085" w:rsidP="00BB6BAD">
      <w:pPr>
        <w:spacing w:after="0"/>
        <w:ind w:left="284" w:right="113"/>
        <w:rPr>
          <w:rFonts w:ascii="HelveticaNeueLT Std Med" w:hAnsi="HelveticaNeueLT Std Med"/>
          <w:sz w:val="22"/>
          <w:szCs w:val="22"/>
        </w:rPr>
      </w:pPr>
      <w:r w:rsidRPr="008C3A2C">
        <w:rPr>
          <w:rFonts w:ascii="HelveticaNeueLT Std Med" w:hAnsi="HelveticaNeueLT Std Med"/>
          <w:sz w:val="22"/>
          <w:szCs w:val="22"/>
        </w:rPr>
        <w:t>REF</w:t>
      </w:r>
      <w:r w:rsidR="00BB6BAD">
        <w:rPr>
          <w:rFonts w:ascii="HelveticaNeueLT Std Med" w:hAnsi="HelveticaNeueLT Std Med"/>
          <w:sz w:val="22"/>
          <w:szCs w:val="22"/>
        </w:rPr>
        <w:t>.</w:t>
      </w:r>
      <w:r w:rsidRPr="008C3A2C">
        <w:rPr>
          <w:rFonts w:ascii="HelveticaNeueLT Std Med" w:hAnsi="HelveticaNeueLT Std Med"/>
          <w:sz w:val="22"/>
          <w:szCs w:val="22"/>
        </w:rPr>
        <w:t xml:space="preserve">: </w:t>
      </w:r>
      <w:r w:rsidR="00C218D6" w:rsidRPr="008C3A2C">
        <w:rPr>
          <w:rFonts w:ascii="HelveticaNeueLT Std Med" w:hAnsi="HelveticaNeueLT Std Med"/>
          <w:sz w:val="22"/>
          <w:szCs w:val="22"/>
        </w:rPr>
        <w:t>ESB1-32</w:t>
      </w:r>
      <w:r w:rsidR="00661E1A">
        <w:rPr>
          <w:rFonts w:ascii="HelveticaNeueLT Std Med" w:hAnsi="HelveticaNeueLT Std Med"/>
          <w:sz w:val="22"/>
          <w:szCs w:val="22"/>
        </w:rPr>
        <w:t>2</w:t>
      </w:r>
      <w:r w:rsidR="00D60BBF" w:rsidRPr="008C3A2C">
        <w:rPr>
          <w:rFonts w:ascii="HelveticaNeueLT Std Med" w:hAnsi="HelveticaNeueLT Std Med"/>
          <w:spacing w:val="-4"/>
          <w:sz w:val="22"/>
          <w:szCs w:val="22"/>
        </w:rPr>
        <w:tab/>
      </w:r>
    </w:p>
    <w:p w14:paraId="4C08CC25" w14:textId="77777777" w:rsidR="005A0EDA" w:rsidRPr="008C3A2C" w:rsidRDefault="005A0EDA" w:rsidP="00D60BBF">
      <w:pPr>
        <w:spacing w:after="120"/>
        <w:ind w:firstLine="708"/>
        <w:rPr>
          <w:rFonts w:ascii="HelveticaNeueLT Std Med" w:hAnsi="HelveticaNeueLT Std Med"/>
          <w:sz w:val="22"/>
          <w:szCs w:val="22"/>
        </w:rPr>
      </w:pPr>
    </w:p>
    <w:p w14:paraId="0EA4FCE3" w14:textId="281F9F7A" w:rsidR="0057537E" w:rsidRPr="008C3A2C" w:rsidRDefault="0057537E" w:rsidP="00D60BBF">
      <w:pPr>
        <w:tabs>
          <w:tab w:val="left" w:pos="284"/>
        </w:tabs>
        <w:spacing w:after="120"/>
        <w:ind w:left="227" w:hanging="227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hAnsi="HelveticaNeueLT Std Med"/>
          <w:sz w:val="22"/>
          <w:szCs w:val="22"/>
        </w:rPr>
        <w:t>•</w:t>
      </w:r>
      <w:r w:rsidR="00600085" w:rsidRPr="008C3A2C">
        <w:rPr>
          <w:rFonts w:ascii="HelveticaNeueLT Std Med" w:hAnsi="HelveticaNeueLT Std Med"/>
          <w:sz w:val="22"/>
          <w:szCs w:val="22"/>
        </w:rPr>
        <w:tab/>
        <w:t>Certificada para una carga útil de trabajo: 1</w:t>
      </w:r>
      <w:r w:rsidR="008C3A2C" w:rsidRPr="008C3A2C">
        <w:rPr>
          <w:rFonts w:ascii="HelveticaNeueLT Std Med" w:hAnsi="HelveticaNeueLT Std Med"/>
          <w:sz w:val="22"/>
          <w:szCs w:val="22"/>
        </w:rPr>
        <w:t>.</w:t>
      </w:r>
      <w:r w:rsidR="00600085" w:rsidRPr="008C3A2C">
        <w:rPr>
          <w:rFonts w:ascii="HelveticaNeueLT Std Med" w:hAnsi="HelveticaNeueLT Std Med"/>
          <w:sz w:val="22"/>
          <w:szCs w:val="22"/>
        </w:rPr>
        <w:t>000 kg</w:t>
      </w:r>
    </w:p>
    <w:p w14:paraId="5391C517" w14:textId="67EA717B" w:rsidR="007A41E3" w:rsidRPr="008C3A2C" w:rsidRDefault="00B748C6" w:rsidP="00D60BBF">
      <w:pPr>
        <w:tabs>
          <w:tab w:val="left" w:pos="284"/>
        </w:tabs>
        <w:spacing w:after="120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•</w:t>
      </w:r>
      <w:r w:rsidR="00D60BBF"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ab/>
      </w:r>
      <w:r w:rsidR="002C60C8"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 xml:space="preserve">Largo: </w:t>
      </w:r>
      <w:r w:rsidR="00661E1A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2</w:t>
      </w:r>
      <w:r w:rsidR="00E804BD"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 xml:space="preserve"> </w:t>
      </w:r>
      <w:r w:rsidR="002C60C8"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m</w:t>
      </w:r>
    </w:p>
    <w:p w14:paraId="5A372CDC" w14:textId="66C61CC1" w:rsidR="002B78E7" w:rsidRPr="008C3A2C" w:rsidRDefault="002B78E7" w:rsidP="00D60BBF">
      <w:pPr>
        <w:tabs>
          <w:tab w:val="left" w:pos="284"/>
        </w:tabs>
        <w:spacing w:after="120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•</w:t>
      </w:r>
      <w:r w:rsidR="00C218D6"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ab/>
        <w:t>Ancho: 3</w:t>
      </w:r>
      <w:r w:rsidR="00913AD7"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5</w:t>
      </w:r>
      <w:r w:rsidR="00C8569E"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 xml:space="preserve"> </w:t>
      </w: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mm</w:t>
      </w:r>
    </w:p>
    <w:p w14:paraId="3A941111" w14:textId="330B7AFE" w:rsidR="002C60C8" w:rsidRPr="008C3A2C" w:rsidRDefault="002C60C8" w:rsidP="007F6CF8">
      <w:pPr>
        <w:tabs>
          <w:tab w:val="left" w:pos="284"/>
        </w:tabs>
        <w:spacing w:after="0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•</w:t>
      </w: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ab/>
        <w:t>Coeficiente de seguridad 7:1</w:t>
      </w:r>
    </w:p>
    <w:p w14:paraId="28EFA04A" w14:textId="77777777" w:rsidR="002C60C8" w:rsidRPr="008C3A2C" w:rsidRDefault="002C60C8" w:rsidP="002C60C8">
      <w:pPr>
        <w:tabs>
          <w:tab w:val="left" w:pos="284"/>
        </w:tabs>
        <w:spacing w:after="120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</w:p>
    <w:p w14:paraId="0BE4F826" w14:textId="00FA5B14" w:rsidR="002C60C8" w:rsidRPr="008C3A2C" w:rsidRDefault="002C60C8" w:rsidP="002C60C8">
      <w:pPr>
        <w:tabs>
          <w:tab w:val="left" w:pos="284"/>
        </w:tabs>
        <w:spacing w:after="120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Sistema de elevación fabricado según la norma europea de aplicación CE:</w:t>
      </w:r>
    </w:p>
    <w:p w14:paraId="6DE350D5" w14:textId="6E2C32CA" w:rsidR="00670178" w:rsidRDefault="002C60C8" w:rsidP="00BB6BAD">
      <w:pPr>
        <w:tabs>
          <w:tab w:val="left" w:pos="284"/>
        </w:tabs>
        <w:spacing w:after="360"/>
        <w:ind w:left="284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EN 1492-</w:t>
      </w:r>
      <w:r w:rsidR="00E804BD"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1</w:t>
      </w:r>
    </w:p>
    <w:p w14:paraId="0FFC0613" w14:textId="2E5403E7" w:rsidR="00670178" w:rsidRPr="00106193" w:rsidRDefault="007F6CF8" w:rsidP="00106193">
      <w:pPr>
        <w:pStyle w:val="Prrafodelista"/>
        <w:numPr>
          <w:ilvl w:val="0"/>
          <w:numId w:val="1"/>
        </w:numPr>
        <w:spacing w:after="360"/>
        <w:ind w:left="284" w:right="113" w:hanging="284"/>
        <w:jc w:val="both"/>
        <w:rPr>
          <w:rFonts w:ascii="HelveticaNeueLT Std Med" w:hAnsi="HelveticaNeueLT Std Med"/>
          <w:sz w:val="18"/>
          <w:szCs w:val="18"/>
        </w:rPr>
      </w:pPr>
      <w:r w:rsidRPr="00106193">
        <w:rPr>
          <w:rFonts w:ascii="HelveticaNeueLT Std Med" w:hAnsi="HelveticaNeueLT Std Med"/>
          <w:sz w:val="18"/>
          <w:szCs w:val="18"/>
        </w:rPr>
        <w:t>El presente certificado es nulo en caso de modificación del equipo sin nuestro acuerdo explícito.</w:t>
      </w:r>
    </w:p>
    <w:p w14:paraId="5281B1B0" w14:textId="77777777" w:rsidR="00670178" w:rsidRPr="008C3A2C" w:rsidRDefault="00670178" w:rsidP="006A4D9B">
      <w:pPr>
        <w:spacing w:after="0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Fdo.:</w:t>
      </w:r>
    </w:p>
    <w:p w14:paraId="548A7BE9" w14:textId="1BCFF9D9" w:rsidR="00670178" w:rsidRPr="008C3A2C" w:rsidRDefault="008C3A2C" w:rsidP="006A4D9B">
      <w:pPr>
        <w:spacing w:after="0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eastAsia="Times New Roman" w:hAnsi="HelveticaNeueLT Std Med" w:cs="Cambria"/>
          <w:noProof/>
          <w:sz w:val="22"/>
          <w:szCs w:val="22"/>
          <w:lang w:eastAsia="es-ES_tradnl"/>
        </w:rPr>
        <w:drawing>
          <wp:inline distT="0" distB="0" distL="0" distR="0" wp14:anchorId="14B0AA8A" wp14:editId="5E6D749D">
            <wp:extent cx="1569110" cy="1078992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lo_Firma SL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11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4FF8" w14:textId="6C8EBEEE" w:rsidR="00670178" w:rsidRPr="00AA7E76" w:rsidRDefault="00670178" w:rsidP="00AA7E76">
      <w:pPr>
        <w:spacing w:after="0"/>
        <w:rPr>
          <w:rFonts w:ascii="HelveticaNeueLT Std Med" w:eastAsia="Times New Roman" w:hAnsi="HelveticaNeueLT Std Med" w:cs="Cambria"/>
          <w:sz w:val="22"/>
          <w:szCs w:val="22"/>
          <w:lang w:eastAsia="es-ES"/>
        </w:rPr>
      </w:pPr>
      <w:r w:rsidRPr="008C3A2C">
        <w:rPr>
          <w:rFonts w:ascii="HelveticaNeueLT Std Med" w:eastAsia="Times New Roman" w:hAnsi="HelveticaNeueLT Std Med" w:cs="Cambria"/>
          <w:sz w:val="22"/>
          <w:szCs w:val="22"/>
          <w:lang w:eastAsia="es-ES"/>
        </w:rPr>
        <w:t>Dpto. Técnico</w:t>
      </w:r>
    </w:p>
    <w:p w14:paraId="41F8E816" w14:textId="77777777" w:rsidR="00670178" w:rsidRPr="0081779E" w:rsidRDefault="00670178" w:rsidP="0057537E">
      <w:pPr>
        <w:rPr>
          <w:rFonts w:ascii="HelveticaNeueLT Std Med" w:eastAsia="Times New Roman" w:hAnsi="HelveticaNeueLT Std Med" w:cs="Times New Roman"/>
          <w:lang w:eastAsia="es-ES"/>
        </w:rPr>
      </w:pPr>
    </w:p>
    <w:p w14:paraId="04EC6BBD" w14:textId="77777777" w:rsidR="00994C05" w:rsidRPr="0081779E" w:rsidRDefault="00994C05">
      <w:pPr>
        <w:rPr>
          <w:rFonts w:ascii="HelveticaNeueLT Std Med" w:hAnsi="HelveticaNeueLT Std Med"/>
        </w:rPr>
      </w:pPr>
    </w:p>
    <w:sectPr w:rsidR="00994C05" w:rsidRPr="0081779E" w:rsidSect="004A2EE5">
      <w:pgSz w:w="11900" w:h="16840"/>
      <w:pgMar w:top="4111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NeueLT Std Med">
    <w:altName w:val="Helvetica Neue LT Std 65 Medium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42C47"/>
    <w:multiLevelType w:val="hybridMultilevel"/>
    <w:tmpl w:val="C21C598C"/>
    <w:lvl w:ilvl="0" w:tplc="808A914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41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33A0"/>
    <w:rsid w:val="00057F60"/>
    <w:rsid w:val="00076FBC"/>
    <w:rsid w:val="000E17A9"/>
    <w:rsid w:val="000F5197"/>
    <w:rsid w:val="00106193"/>
    <w:rsid w:val="00114E7E"/>
    <w:rsid w:val="00155479"/>
    <w:rsid w:val="00206FCF"/>
    <w:rsid w:val="0023354F"/>
    <w:rsid w:val="002B78E7"/>
    <w:rsid w:val="002C60C8"/>
    <w:rsid w:val="0040242B"/>
    <w:rsid w:val="00402D1D"/>
    <w:rsid w:val="00432DDB"/>
    <w:rsid w:val="004A2EE5"/>
    <w:rsid w:val="00520988"/>
    <w:rsid w:val="0057537E"/>
    <w:rsid w:val="00582867"/>
    <w:rsid w:val="005847DA"/>
    <w:rsid w:val="005A0EDA"/>
    <w:rsid w:val="005C4B38"/>
    <w:rsid w:val="00600085"/>
    <w:rsid w:val="00661E1A"/>
    <w:rsid w:val="00670178"/>
    <w:rsid w:val="006A4D9B"/>
    <w:rsid w:val="0074342D"/>
    <w:rsid w:val="007933A0"/>
    <w:rsid w:val="007A41E3"/>
    <w:rsid w:val="007B54DD"/>
    <w:rsid w:val="007D074D"/>
    <w:rsid w:val="007F6CF8"/>
    <w:rsid w:val="0081419B"/>
    <w:rsid w:val="0081779E"/>
    <w:rsid w:val="008479AF"/>
    <w:rsid w:val="008C3A2C"/>
    <w:rsid w:val="00913AD7"/>
    <w:rsid w:val="009455FA"/>
    <w:rsid w:val="00994C05"/>
    <w:rsid w:val="00AA7E76"/>
    <w:rsid w:val="00AD13E1"/>
    <w:rsid w:val="00B256AE"/>
    <w:rsid w:val="00B60B3E"/>
    <w:rsid w:val="00B748C6"/>
    <w:rsid w:val="00BB6BAD"/>
    <w:rsid w:val="00C218D6"/>
    <w:rsid w:val="00C775A2"/>
    <w:rsid w:val="00C8569E"/>
    <w:rsid w:val="00D60BBF"/>
    <w:rsid w:val="00E53D32"/>
    <w:rsid w:val="00E804BD"/>
    <w:rsid w:val="00E97D3D"/>
    <w:rsid w:val="00F1757A"/>
    <w:rsid w:val="00F37D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71D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42D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42D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06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DeNatiWD/TRABAJOS%202016/PATACHO16/CERTIFICADOS%20PATACHO%202016/CERTIFICADO%20CONFORMIDAD%202016/Certificado%20conformidad_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1F4240-FE6D-0346-A083-0712E6880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conformidad_16.dotx</Template>
  <TotalTime>5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Natividad Pazos</dc:creator>
  <cp:keywords/>
  <dc:description/>
  <cp:lastModifiedBy>Microsoft Office User</cp:lastModifiedBy>
  <cp:revision>6</cp:revision>
  <cp:lastPrinted>2021-02-05T12:17:00Z</cp:lastPrinted>
  <dcterms:created xsi:type="dcterms:W3CDTF">2021-02-09T15:41:00Z</dcterms:created>
  <dcterms:modified xsi:type="dcterms:W3CDTF">2023-12-19T10:42:00Z</dcterms:modified>
</cp:coreProperties>
</file>